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9981E" w14:textId="77777777" w:rsidR="003C3CDF" w:rsidRPr="0043104A" w:rsidRDefault="00131576" w:rsidP="00A202DE">
      <w:pPr>
        <w:tabs>
          <w:tab w:val="left" w:pos="4788"/>
          <w:tab w:val="left" w:pos="8010"/>
          <w:tab w:val="left" w:pos="957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Your Name</w:t>
      </w:r>
      <w:r w:rsidR="003C3CDF" w:rsidRPr="0043104A">
        <w:rPr>
          <w:rFonts w:ascii="Calibri" w:hAnsi="Calibri" w:cs="Calibri"/>
          <w:b/>
          <w:sz w:val="22"/>
          <w:szCs w:val="22"/>
        </w:rPr>
        <w:tab/>
      </w:r>
      <w:r w:rsidR="003C3CDF" w:rsidRPr="0043104A">
        <w:rPr>
          <w:rFonts w:ascii="Calibri" w:hAnsi="Calibri" w:cs="Calibri"/>
          <w:b/>
          <w:sz w:val="22"/>
          <w:szCs w:val="22"/>
        </w:rPr>
        <w:tab/>
      </w:r>
      <w:r w:rsidR="000067F3" w:rsidRPr="0043104A">
        <w:rPr>
          <w:rFonts w:ascii="Calibri" w:hAnsi="Calibri" w:cs="Calibri"/>
          <w:b/>
          <w:sz w:val="22"/>
          <w:szCs w:val="22"/>
        </w:rPr>
        <w:t xml:space="preserve">  </w:t>
      </w:r>
      <w:r>
        <w:rPr>
          <w:rFonts w:ascii="Calibri" w:hAnsi="Calibri" w:cs="Calibri"/>
          <w:b/>
          <w:sz w:val="22"/>
          <w:szCs w:val="22"/>
        </w:rPr>
        <w:t xml:space="preserve">             </w:t>
      </w:r>
      <w:r>
        <w:rPr>
          <w:rFonts w:ascii="Calibri" w:hAnsi="Calibri" w:cs="Calibri"/>
          <w:sz w:val="22"/>
          <w:szCs w:val="22"/>
        </w:rPr>
        <w:t>Phone</w:t>
      </w:r>
    </w:p>
    <w:p w14:paraId="240D7B9C" w14:textId="77777777" w:rsidR="003C3CDF" w:rsidRPr="0043104A" w:rsidRDefault="00131576" w:rsidP="000067F3">
      <w:pPr>
        <w:tabs>
          <w:tab w:val="left" w:pos="6390"/>
          <w:tab w:val="left" w:pos="9576"/>
        </w:tabs>
        <w:ind w:right="-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Address</w:t>
      </w:r>
      <w:r w:rsidR="0059769F" w:rsidRPr="0043104A">
        <w:rPr>
          <w:rFonts w:ascii="Calibri" w:hAnsi="Calibri" w:cs="Calibri"/>
          <w:sz w:val="22"/>
          <w:szCs w:val="22"/>
        </w:rPr>
        <w:tab/>
      </w:r>
      <w:r w:rsidR="003C3CDF" w:rsidRPr="0043104A">
        <w:rPr>
          <w:rFonts w:ascii="Calibri" w:hAnsi="Calibri" w:cs="Calibri"/>
          <w:sz w:val="22"/>
          <w:szCs w:val="22"/>
        </w:rPr>
        <w:t xml:space="preserve">  </w:t>
      </w:r>
      <w:r w:rsidR="000067F3" w:rsidRPr="0043104A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                           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email</w:t>
        </w:r>
      </w:hyperlink>
      <w:r>
        <w:rPr>
          <w:rFonts w:ascii="Calibri" w:hAnsi="Calibri" w:cs="Calibri"/>
          <w:sz w:val="22"/>
          <w:szCs w:val="22"/>
        </w:rPr>
        <w:t xml:space="preserve"> address here</w:t>
      </w:r>
      <w:r w:rsidR="000067F3" w:rsidRPr="0043104A">
        <w:rPr>
          <w:rFonts w:ascii="Calibri" w:hAnsi="Calibri" w:cs="Calibri"/>
          <w:sz w:val="22"/>
          <w:szCs w:val="22"/>
        </w:rPr>
        <w:t xml:space="preserve">  </w:t>
      </w:r>
    </w:p>
    <w:p w14:paraId="344BD8CE" w14:textId="77777777" w:rsidR="000067F3" w:rsidRPr="0043104A" w:rsidRDefault="000067F3" w:rsidP="000067F3">
      <w:pPr>
        <w:tabs>
          <w:tab w:val="left" w:pos="6390"/>
          <w:tab w:val="left" w:pos="9576"/>
        </w:tabs>
        <w:ind w:right="-360"/>
        <w:rPr>
          <w:rFonts w:ascii="Calibri" w:hAnsi="Calibri" w:cs="Calibri"/>
          <w:sz w:val="22"/>
          <w:szCs w:val="22"/>
        </w:rPr>
      </w:pPr>
    </w:p>
    <w:p w14:paraId="4FED6E3C" w14:textId="5517736A" w:rsidR="00875DA3" w:rsidRDefault="00875DA3" w:rsidP="00A202DE">
      <w:pPr>
        <w:pStyle w:val="Heading2"/>
        <w:rPr>
          <w:rFonts w:ascii="Calibri" w:hAnsi="Calibri" w:cs="Calibri"/>
          <w:b w:val="0"/>
          <w:color w:val="auto"/>
          <w:sz w:val="24"/>
        </w:rPr>
      </w:pPr>
      <w:r>
        <w:rPr>
          <w:rFonts w:ascii="Calibri" w:hAnsi="Calibri" w:cs="Calibri"/>
          <w:b w:val="0"/>
          <w:color w:val="auto"/>
          <w:sz w:val="24"/>
        </w:rPr>
        <w:t>PURPOSE</w:t>
      </w:r>
    </w:p>
    <w:p w14:paraId="7FB37B07" w14:textId="2383AD5C" w:rsidR="00875DA3" w:rsidRDefault="00875DA3" w:rsidP="00875DA3"/>
    <w:p w14:paraId="0D9E78F8" w14:textId="40C9FC1A" w:rsidR="00875DA3" w:rsidRPr="00875DA3" w:rsidRDefault="00875DA3" w:rsidP="00875DA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875D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bring predictable, repeatable and profitable operational and sales solutions as a business strategy for scalable growth, all while developing the high</w:t>
      </w:r>
      <w:r w:rsidR="009F46ED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performing teams to execute the plan.  </w:t>
      </w:r>
    </w:p>
    <w:p w14:paraId="0F97FED2" w14:textId="77777777" w:rsidR="00875DA3" w:rsidRPr="00875DA3" w:rsidRDefault="00875DA3" w:rsidP="00875DA3"/>
    <w:p w14:paraId="5CC9151A" w14:textId="2DAC8EC2" w:rsidR="003C3CDF" w:rsidRPr="007213BE" w:rsidRDefault="003C3CDF" w:rsidP="00A202DE">
      <w:pPr>
        <w:pStyle w:val="Heading2"/>
        <w:rPr>
          <w:rFonts w:ascii="Calibri" w:hAnsi="Calibri" w:cs="Calibri"/>
          <w:b w:val="0"/>
          <w:color w:val="auto"/>
          <w:sz w:val="24"/>
        </w:rPr>
      </w:pPr>
      <w:r w:rsidRPr="007213BE">
        <w:rPr>
          <w:rFonts w:ascii="Calibri" w:hAnsi="Calibri" w:cs="Calibri"/>
          <w:b w:val="0"/>
          <w:color w:val="auto"/>
          <w:sz w:val="24"/>
        </w:rPr>
        <w:t>KNOWLEDGE</w:t>
      </w:r>
    </w:p>
    <w:p w14:paraId="293B5E1D" w14:textId="77777777" w:rsidR="003C3CDF" w:rsidRPr="0043104A" w:rsidRDefault="003C3CDF" w:rsidP="00A202DE">
      <w:pPr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ab/>
      </w:r>
      <w:r w:rsidRPr="0043104A"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3C3CDF" w:rsidRPr="0043104A" w14:paraId="395BBB35" w14:textId="77777777">
        <w:tblPrEx>
          <w:tblCellMar>
            <w:top w:w="0" w:type="dxa"/>
            <w:bottom w:w="0" w:type="dxa"/>
          </w:tblCellMar>
        </w:tblPrEx>
        <w:trPr>
          <w:cantSplit/>
          <w:trHeight w:val="1394"/>
        </w:trPr>
        <w:tc>
          <w:tcPr>
            <w:tcW w:w="4428" w:type="dxa"/>
          </w:tcPr>
          <w:p w14:paraId="659645F1" w14:textId="77777777" w:rsidR="0068132F" w:rsidRPr="0043104A" w:rsidRDefault="00ED0E9D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Healthcare process improvement</w:t>
            </w:r>
          </w:p>
          <w:p w14:paraId="51060C5C" w14:textId="77777777" w:rsidR="002E130D" w:rsidRPr="0043104A" w:rsidRDefault="002E130D" w:rsidP="002E130D">
            <w:pPr>
              <w:numPr>
                <w:ilvl w:val="0"/>
                <w:numId w:val="4"/>
              </w:numPr>
              <w:tabs>
                <w:tab w:val="clear" w:pos="36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Quality Management Systems</w:t>
            </w:r>
          </w:p>
          <w:p w14:paraId="70150F25" w14:textId="77777777" w:rsidR="002E130D" w:rsidRPr="0043104A" w:rsidRDefault="006F6055" w:rsidP="002E130D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LEAN Six Sigma i</w:t>
            </w:r>
            <w:r w:rsidR="002E130D" w:rsidRPr="0043104A">
              <w:rPr>
                <w:rFonts w:ascii="Calibri" w:hAnsi="Calibri" w:cs="Calibri"/>
                <w:sz w:val="22"/>
                <w:szCs w:val="22"/>
              </w:rPr>
              <w:t>mplementation</w:t>
            </w:r>
          </w:p>
          <w:p w14:paraId="72F2E398" w14:textId="77777777" w:rsidR="002E130D" w:rsidRPr="0043104A" w:rsidRDefault="002E130D" w:rsidP="002E130D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>Risk management</w:t>
            </w:r>
          </w:p>
          <w:p w14:paraId="6B122073" w14:textId="77777777" w:rsidR="003C3CDF" w:rsidRPr="0043104A" w:rsidRDefault="00A202DE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>Relationship management</w:t>
            </w:r>
            <w:r w:rsidR="003C3CDF" w:rsidRPr="0043104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173BAB6" w14:textId="77777777" w:rsidR="003C3CDF" w:rsidRPr="002E130D" w:rsidRDefault="0068132F" w:rsidP="002E130D">
            <w:pPr>
              <w:numPr>
                <w:ilvl w:val="0"/>
                <w:numId w:val="4"/>
              </w:numPr>
              <w:tabs>
                <w:tab w:val="clear" w:pos="360"/>
                <w:tab w:val="num" w:pos="540"/>
              </w:tabs>
              <w:ind w:left="540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>Presentations/public s</w:t>
            </w:r>
            <w:r w:rsidR="003C3CDF" w:rsidRPr="0043104A">
              <w:rPr>
                <w:rFonts w:ascii="Calibri" w:hAnsi="Calibri" w:cs="Calibri"/>
                <w:sz w:val="22"/>
                <w:szCs w:val="22"/>
              </w:rPr>
              <w:t>peaking</w:t>
            </w:r>
          </w:p>
        </w:tc>
        <w:tc>
          <w:tcPr>
            <w:tcW w:w="4860" w:type="dxa"/>
          </w:tcPr>
          <w:p w14:paraId="3FCEB75A" w14:textId="77777777" w:rsidR="0068132F" w:rsidRPr="0043104A" w:rsidRDefault="0043104A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 xml:space="preserve">Director, </w:t>
            </w:r>
            <w:r w:rsidR="0068132F" w:rsidRPr="0043104A">
              <w:rPr>
                <w:rFonts w:ascii="Calibri" w:hAnsi="Calibri" w:cs="Calibri"/>
                <w:sz w:val="22"/>
                <w:szCs w:val="22"/>
              </w:rPr>
              <w:t>Project Management</w:t>
            </w:r>
          </w:p>
          <w:p w14:paraId="785CCC5C" w14:textId="77777777" w:rsidR="002E130D" w:rsidRPr="0043104A" w:rsidRDefault="002E130D" w:rsidP="002E130D">
            <w:pPr>
              <w:numPr>
                <w:ilvl w:val="0"/>
                <w:numId w:val="4"/>
              </w:numPr>
              <w:tabs>
                <w:tab w:val="clear" w:pos="360"/>
                <w:tab w:val="left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 xml:space="preserve">Service operations </w:t>
            </w:r>
            <w:r>
              <w:rPr>
                <w:rFonts w:ascii="Calibri" w:hAnsi="Calibri" w:cs="Calibri"/>
                <w:sz w:val="22"/>
                <w:szCs w:val="22"/>
              </w:rPr>
              <w:t>leadership</w:t>
            </w:r>
            <w:r w:rsidRPr="0043104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B18EF5E" w14:textId="77777777" w:rsidR="003C3CDF" w:rsidRPr="0043104A" w:rsidRDefault="003C3CDF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>Human capital optimization</w:t>
            </w:r>
          </w:p>
          <w:p w14:paraId="26A3AC10" w14:textId="77777777" w:rsidR="003C3CDF" w:rsidRPr="0043104A" w:rsidRDefault="003C3CDF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 xml:space="preserve">Cost analysis </w:t>
            </w:r>
          </w:p>
          <w:p w14:paraId="700C9D27" w14:textId="77777777" w:rsidR="00ED0E9D" w:rsidRDefault="00F12A37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 w:rsidRPr="0043104A">
              <w:rPr>
                <w:rFonts w:ascii="Calibri" w:hAnsi="Calibri" w:cs="Calibri"/>
                <w:sz w:val="22"/>
                <w:szCs w:val="22"/>
              </w:rPr>
              <w:t>Competitive bidding &amp; proposal</w:t>
            </w:r>
            <w:r w:rsidR="00ED0E9D">
              <w:rPr>
                <w:rFonts w:ascii="Calibri" w:hAnsi="Calibri" w:cs="Calibri"/>
                <w:sz w:val="22"/>
                <w:szCs w:val="22"/>
              </w:rPr>
              <w:t>s</w:t>
            </w:r>
          </w:p>
          <w:p w14:paraId="2EF5DBFA" w14:textId="77777777" w:rsidR="00F12A37" w:rsidRPr="0043104A" w:rsidRDefault="00ED0E9D" w:rsidP="00A202DE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ind w:left="79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Change management</w:t>
            </w:r>
            <w:r w:rsidR="00F12A37" w:rsidRPr="0043104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904D492" w14:textId="77777777" w:rsidR="003C3CDF" w:rsidRPr="0043104A" w:rsidRDefault="003C3CDF" w:rsidP="00A202DE">
            <w:pPr>
              <w:ind w:left="79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29B5C0" w14:textId="77777777" w:rsidR="003C3CDF" w:rsidRPr="007213BE" w:rsidRDefault="003C3CDF" w:rsidP="00A202DE">
      <w:pPr>
        <w:jc w:val="center"/>
        <w:rPr>
          <w:rFonts w:ascii="Calibri" w:hAnsi="Calibri" w:cs="Calibri"/>
          <w:sz w:val="24"/>
        </w:rPr>
      </w:pPr>
      <w:r w:rsidRPr="007213BE">
        <w:rPr>
          <w:rFonts w:ascii="Calibri" w:hAnsi="Calibri" w:cs="Calibri"/>
          <w:sz w:val="24"/>
        </w:rPr>
        <w:t>HIGHLIGHTS</w:t>
      </w:r>
    </w:p>
    <w:p w14:paraId="4E2E43E4" w14:textId="77777777" w:rsidR="003C3CDF" w:rsidRPr="0043104A" w:rsidRDefault="003C3CDF" w:rsidP="00A202DE">
      <w:pPr>
        <w:jc w:val="center"/>
        <w:rPr>
          <w:rFonts w:ascii="Calibri" w:hAnsi="Calibri" w:cs="Calibri"/>
          <w:sz w:val="22"/>
          <w:szCs w:val="22"/>
        </w:rPr>
      </w:pPr>
    </w:p>
    <w:p w14:paraId="5FEF640F" w14:textId="77777777" w:rsidR="0068132F" w:rsidRPr="0043104A" w:rsidRDefault="008D79C1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Directed</w:t>
      </w:r>
      <w:r w:rsidR="0068132F" w:rsidRPr="0043104A">
        <w:rPr>
          <w:rFonts w:ascii="Calibri" w:hAnsi="Calibri" w:cs="Calibri"/>
          <w:sz w:val="22"/>
          <w:szCs w:val="22"/>
        </w:rPr>
        <w:t xml:space="preserve"> 1</w:t>
      </w:r>
      <w:r w:rsidR="00321129">
        <w:rPr>
          <w:rFonts w:ascii="Calibri" w:hAnsi="Calibri" w:cs="Calibri"/>
          <w:sz w:val="22"/>
          <w:szCs w:val="22"/>
        </w:rPr>
        <w:t>7</w:t>
      </w:r>
      <w:r w:rsidR="0068132F" w:rsidRPr="0043104A">
        <w:rPr>
          <w:rFonts w:ascii="Calibri" w:hAnsi="Calibri" w:cs="Calibri"/>
          <w:sz w:val="22"/>
          <w:szCs w:val="22"/>
        </w:rPr>
        <w:t xml:space="preserve"> </w:t>
      </w:r>
      <w:r w:rsidR="0043104A" w:rsidRPr="0043104A">
        <w:rPr>
          <w:rFonts w:ascii="Calibri" w:hAnsi="Calibri" w:cs="Calibri"/>
          <w:sz w:val="22"/>
          <w:szCs w:val="22"/>
        </w:rPr>
        <w:t xml:space="preserve">healthcare </w:t>
      </w:r>
      <w:r w:rsidR="0068132F" w:rsidRPr="0043104A">
        <w:rPr>
          <w:rFonts w:ascii="Calibri" w:hAnsi="Calibri" w:cs="Calibri"/>
          <w:sz w:val="22"/>
          <w:szCs w:val="22"/>
        </w:rPr>
        <w:t xml:space="preserve">project managers from </w:t>
      </w:r>
      <w:r w:rsidR="00310030">
        <w:rPr>
          <w:rFonts w:ascii="Calibri" w:hAnsi="Calibri" w:cs="Calibri"/>
          <w:sz w:val="22"/>
          <w:szCs w:val="22"/>
        </w:rPr>
        <w:t>Maine</w:t>
      </w:r>
      <w:r w:rsidR="0068132F" w:rsidRPr="0043104A">
        <w:rPr>
          <w:rFonts w:ascii="Calibri" w:hAnsi="Calibri" w:cs="Calibri"/>
          <w:sz w:val="22"/>
          <w:szCs w:val="22"/>
        </w:rPr>
        <w:t xml:space="preserve"> to </w:t>
      </w:r>
      <w:r w:rsidR="00310030">
        <w:rPr>
          <w:rFonts w:ascii="Calibri" w:hAnsi="Calibri" w:cs="Calibri"/>
          <w:sz w:val="22"/>
          <w:szCs w:val="22"/>
        </w:rPr>
        <w:t>Miami</w:t>
      </w:r>
      <w:r w:rsidR="0068132F" w:rsidRPr="0043104A">
        <w:rPr>
          <w:rFonts w:ascii="Calibri" w:hAnsi="Calibri" w:cs="Calibri"/>
          <w:sz w:val="22"/>
          <w:szCs w:val="22"/>
        </w:rPr>
        <w:t xml:space="preserve"> with approximately $190M in monitoring solutions, maternal infant care and anesthesia delivery installations while maintaining a Net Promoter Score rating of 72%</w:t>
      </w:r>
    </w:p>
    <w:p w14:paraId="7DDE724E" w14:textId="77777777" w:rsidR="009050FC" w:rsidRPr="0043104A" w:rsidRDefault="00B26466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Applied</w:t>
      </w:r>
      <w:r w:rsidR="009050FC" w:rsidRPr="0043104A">
        <w:rPr>
          <w:rFonts w:ascii="Calibri" w:hAnsi="Calibri" w:cs="Calibri"/>
          <w:sz w:val="22"/>
          <w:szCs w:val="22"/>
        </w:rPr>
        <w:t xml:space="preserve"> LEAN Six Sigma methodologies </w:t>
      </w:r>
      <w:r w:rsidR="00B376B3" w:rsidRPr="0043104A">
        <w:rPr>
          <w:rFonts w:ascii="Calibri" w:hAnsi="Calibri" w:cs="Calibri"/>
          <w:sz w:val="22"/>
          <w:szCs w:val="22"/>
        </w:rPr>
        <w:t xml:space="preserve">within </w:t>
      </w:r>
      <w:r w:rsidR="007D3213" w:rsidRPr="0043104A">
        <w:rPr>
          <w:rFonts w:ascii="Calibri" w:hAnsi="Calibri" w:cs="Calibri"/>
          <w:sz w:val="22"/>
          <w:szCs w:val="22"/>
        </w:rPr>
        <w:t xml:space="preserve">ITPS </w:t>
      </w:r>
      <w:r w:rsidR="00B376B3" w:rsidRPr="0043104A">
        <w:rPr>
          <w:rFonts w:ascii="Calibri" w:hAnsi="Calibri" w:cs="Calibri"/>
          <w:sz w:val="22"/>
          <w:szCs w:val="22"/>
        </w:rPr>
        <w:t>P</w:t>
      </w:r>
      <w:r w:rsidR="007D3213" w:rsidRPr="0043104A">
        <w:rPr>
          <w:rFonts w:ascii="Calibri" w:hAnsi="Calibri" w:cs="Calibri"/>
          <w:sz w:val="22"/>
          <w:szCs w:val="22"/>
        </w:rPr>
        <w:t xml:space="preserve">roject Management Office implementing </w:t>
      </w:r>
      <w:r w:rsidR="00C005F6" w:rsidRPr="0043104A">
        <w:rPr>
          <w:rFonts w:ascii="Calibri" w:hAnsi="Calibri" w:cs="Calibri"/>
          <w:sz w:val="22"/>
          <w:szCs w:val="22"/>
        </w:rPr>
        <w:t>new product i</w:t>
      </w:r>
      <w:r w:rsidR="00BB1010" w:rsidRPr="0043104A">
        <w:rPr>
          <w:rFonts w:ascii="Calibri" w:hAnsi="Calibri" w:cs="Calibri"/>
          <w:sz w:val="22"/>
          <w:szCs w:val="22"/>
        </w:rPr>
        <w:t>ntroductions and creating</w:t>
      </w:r>
      <w:r w:rsidR="007D3213" w:rsidRPr="0043104A">
        <w:rPr>
          <w:rFonts w:ascii="Calibri" w:hAnsi="Calibri" w:cs="Calibri"/>
          <w:sz w:val="22"/>
          <w:szCs w:val="22"/>
        </w:rPr>
        <w:t xml:space="preserve"> Quality M</w:t>
      </w:r>
      <w:r w:rsidR="009050FC" w:rsidRPr="0043104A">
        <w:rPr>
          <w:rFonts w:ascii="Calibri" w:hAnsi="Calibri" w:cs="Calibri"/>
          <w:sz w:val="22"/>
          <w:szCs w:val="22"/>
        </w:rPr>
        <w:t xml:space="preserve">anagement System </w:t>
      </w:r>
      <w:r w:rsidR="007D3213" w:rsidRPr="0043104A">
        <w:rPr>
          <w:rFonts w:ascii="Calibri" w:hAnsi="Calibri" w:cs="Calibri"/>
          <w:sz w:val="22"/>
          <w:szCs w:val="22"/>
        </w:rPr>
        <w:t xml:space="preserve">tools including </w:t>
      </w:r>
      <w:r w:rsidR="009050FC" w:rsidRPr="0043104A">
        <w:rPr>
          <w:rFonts w:ascii="Calibri" w:hAnsi="Calibri" w:cs="Calibri"/>
          <w:sz w:val="22"/>
          <w:szCs w:val="22"/>
        </w:rPr>
        <w:t>customer facing Project Book</w:t>
      </w:r>
      <w:r w:rsidR="007D3213" w:rsidRPr="0043104A">
        <w:rPr>
          <w:rFonts w:ascii="Calibri" w:hAnsi="Calibri" w:cs="Calibri"/>
          <w:sz w:val="22"/>
          <w:szCs w:val="22"/>
        </w:rPr>
        <w:t>,</w:t>
      </w:r>
      <w:r w:rsidR="009050FC" w:rsidRPr="0043104A">
        <w:rPr>
          <w:rFonts w:ascii="Calibri" w:hAnsi="Calibri" w:cs="Calibri"/>
          <w:sz w:val="22"/>
          <w:szCs w:val="22"/>
        </w:rPr>
        <w:t xml:space="preserve"> internal</w:t>
      </w:r>
      <w:r w:rsidR="007D3213" w:rsidRPr="0043104A">
        <w:rPr>
          <w:rFonts w:ascii="Calibri" w:hAnsi="Calibri" w:cs="Calibri"/>
          <w:sz w:val="22"/>
          <w:szCs w:val="22"/>
        </w:rPr>
        <w:t xml:space="preserve"> PM Workbook, det</w:t>
      </w:r>
      <w:r w:rsidR="002E130D">
        <w:rPr>
          <w:rFonts w:ascii="Calibri" w:hAnsi="Calibri" w:cs="Calibri"/>
          <w:sz w:val="22"/>
          <w:szCs w:val="22"/>
        </w:rPr>
        <w:t xml:space="preserve">ailed Work Instructions for key </w:t>
      </w:r>
      <w:r w:rsidR="007D3213" w:rsidRPr="0043104A">
        <w:rPr>
          <w:rFonts w:ascii="Calibri" w:hAnsi="Calibri" w:cs="Calibri"/>
          <w:sz w:val="22"/>
          <w:szCs w:val="22"/>
        </w:rPr>
        <w:t xml:space="preserve">PM processes  </w:t>
      </w:r>
    </w:p>
    <w:p w14:paraId="59D418E3" w14:textId="77777777" w:rsidR="009050FC" w:rsidRPr="0043104A" w:rsidRDefault="003C3CDF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Turned fledgling </w:t>
      </w:r>
      <w:r w:rsidR="00A202DE" w:rsidRPr="0043104A">
        <w:rPr>
          <w:rFonts w:ascii="Calibri" w:hAnsi="Calibri" w:cs="Calibri"/>
          <w:sz w:val="22"/>
          <w:szCs w:val="22"/>
        </w:rPr>
        <w:t>large</w:t>
      </w:r>
      <w:r w:rsidRPr="0043104A">
        <w:rPr>
          <w:rFonts w:ascii="Calibri" w:hAnsi="Calibri" w:cs="Calibri"/>
          <w:sz w:val="22"/>
          <w:szCs w:val="22"/>
        </w:rPr>
        <w:t xml:space="preserve"> account a complete 180 degrees through committed relationship management and team ownership techniques resulting in a $4.5MM capital expenditure</w:t>
      </w:r>
      <w:r w:rsidR="00B26466" w:rsidRPr="0043104A">
        <w:rPr>
          <w:rFonts w:ascii="Calibri" w:hAnsi="Calibri" w:cs="Calibri"/>
          <w:sz w:val="22"/>
          <w:szCs w:val="22"/>
        </w:rPr>
        <w:t xml:space="preserve"> in the first six months with an additio</w:t>
      </w:r>
      <w:r w:rsidR="00C005F6" w:rsidRPr="0043104A">
        <w:rPr>
          <w:rFonts w:ascii="Calibri" w:hAnsi="Calibri" w:cs="Calibri"/>
          <w:sz w:val="22"/>
          <w:szCs w:val="22"/>
        </w:rPr>
        <w:t>nal $10MM in the following year</w:t>
      </w:r>
      <w:r w:rsidR="00B26466" w:rsidRPr="0043104A">
        <w:rPr>
          <w:rFonts w:ascii="Calibri" w:hAnsi="Calibri" w:cs="Calibri"/>
          <w:sz w:val="22"/>
          <w:szCs w:val="22"/>
        </w:rPr>
        <w:t xml:space="preserve">  </w:t>
      </w:r>
    </w:p>
    <w:p w14:paraId="38CBB4BA" w14:textId="77777777" w:rsidR="003C3CDF" w:rsidRPr="0043104A" w:rsidRDefault="003C3CDF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Managed national IT contract for large technology staffing client (IBM). Fueled revenue growth from $200K to $25M annual </w:t>
      </w:r>
      <w:r w:rsidR="0043104A" w:rsidRPr="0043104A">
        <w:rPr>
          <w:rFonts w:ascii="Calibri" w:hAnsi="Calibri" w:cs="Calibri"/>
          <w:sz w:val="22"/>
          <w:szCs w:val="22"/>
        </w:rPr>
        <w:t xml:space="preserve">in two years </w:t>
      </w:r>
      <w:r w:rsidRPr="0043104A">
        <w:rPr>
          <w:rFonts w:ascii="Calibri" w:hAnsi="Calibri" w:cs="Calibri"/>
          <w:sz w:val="22"/>
          <w:szCs w:val="22"/>
        </w:rPr>
        <w:t xml:space="preserve">using customized field implementation process.  Successfully responded to </w:t>
      </w:r>
      <w:r w:rsidR="0043104A" w:rsidRPr="0043104A">
        <w:rPr>
          <w:rFonts w:ascii="Calibri" w:hAnsi="Calibri" w:cs="Calibri"/>
          <w:sz w:val="22"/>
          <w:szCs w:val="22"/>
        </w:rPr>
        <w:t xml:space="preserve">influx </w:t>
      </w:r>
      <w:r w:rsidRPr="0043104A">
        <w:rPr>
          <w:rFonts w:ascii="Calibri" w:hAnsi="Calibri" w:cs="Calibri"/>
          <w:sz w:val="22"/>
          <w:szCs w:val="22"/>
        </w:rPr>
        <w:t>of project RFP’s including outsourced solution-based concepts.</w:t>
      </w:r>
    </w:p>
    <w:p w14:paraId="79E10B80" w14:textId="77777777" w:rsidR="003C3CDF" w:rsidRPr="0043104A" w:rsidRDefault="003C3CDF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Managed 18 key Fortune 500 contracts totaling annual revenues of greater than $200MM over 16 month</w:t>
      </w:r>
      <w:r w:rsidR="000067F3" w:rsidRPr="0043104A">
        <w:rPr>
          <w:rFonts w:ascii="Calibri" w:hAnsi="Calibri" w:cs="Calibri"/>
          <w:sz w:val="22"/>
          <w:szCs w:val="22"/>
        </w:rPr>
        <w:t>s</w:t>
      </w:r>
      <w:r w:rsidRPr="0043104A">
        <w:rPr>
          <w:rFonts w:ascii="Calibri" w:hAnsi="Calibri" w:cs="Calibri"/>
          <w:sz w:val="22"/>
          <w:szCs w:val="22"/>
        </w:rPr>
        <w:t xml:space="preserve">.  </w:t>
      </w:r>
      <w:r w:rsidR="0043104A" w:rsidRPr="0043104A">
        <w:rPr>
          <w:rFonts w:ascii="Calibri" w:hAnsi="Calibri" w:cs="Calibri"/>
          <w:sz w:val="22"/>
          <w:szCs w:val="22"/>
        </w:rPr>
        <w:t xml:space="preserve">Responsible </w:t>
      </w:r>
      <w:proofErr w:type="gramStart"/>
      <w:r w:rsidR="0043104A" w:rsidRPr="0043104A">
        <w:rPr>
          <w:rFonts w:ascii="Calibri" w:hAnsi="Calibri" w:cs="Calibri"/>
          <w:sz w:val="22"/>
          <w:szCs w:val="22"/>
        </w:rPr>
        <w:t>for</w:t>
      </w:r>
      <w:r w:rsidRPr="0043104A">
        <w:rPr>
          <w:rFonts w:ascii="Calibri" w:hAnsi="Calibri" w:cs="Calibri"/>
          <w:sz w:val="22"/>
          <w:szCs w:val="22"/>
        </w:rPr>
        <w:t xml:space="preserve">  relationship</w:t>
      </w:r>
      <w:proofErr w:type="gramEnd"/>
      <w:r w:rsidRPr="0043104A">
        <w:rPr>
          <w:rFonts w:ascii="Calibri" w:hAnsi="Calibri" w:cs="Calibri"/>
          <w:sz w:val="22"/>
          <w:szCs w:val="22"/>
        </w:rPr>
        <w:t xml:space="preserve"> management, proposal writing, presentations, complex problem resolution, cost analysis, contract ri</w:t>
      </w:r>
      <w:r w:rsidR="000067F3" w:rsidRPr="0043104A">
        <w:rPr>
          <w:rFonts w:ascii="Calibri" w:hAnsi="Calibri" w:cs="Calibri"/>
          <w:sz w:val="22"/>
          <w:szCs w:val="22"/>
        </w:rPr>
        <w:t>sk management and negotiation</w:t>
      </w:r>
    </w:p>
    <w:p w14:paraId="498315BA" w14:textId="77777777" w:rsidR="003C3CDF" w:rsidRPr="0043104A" w:rsidRDefault="003C3CDF" w:rsidP="000067F3">
      <w:pPr>
        <w:numPr>
          <w:ilvl w:val="0"/>
          <w:numId w:val="25"/>
        </w:numPr>
        <w:ind w:left="450"/>
        <w:jc w:val="both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Served in the US Navy Submarine Service </w:t>
      </w:r>
      <w:r w:rsidR="00E36FFA">
        <w:rPr>
          <w:rFonts w:ascii="Calibri" w:hAnsi="Calibri" w:cs="Calibri"/>
          <w:sz w:val="22"/>
          <w:szCs w:val="22"/>
        </w:rPr>
        <w:t xml:space="preserve">through </w:t>
      </w:r>
      <w:r w:rsidRPr="0043104A">
        <w:rPr>
          <w:rFonts w:ascii="Calibri" w:hAnsi="Calibri" w:cs="Calibri"/>
          <w:sz w:val="22"/>
          <w:szCs w:val="22"/>
        </w:rPr>
        <w:t>Desert Storm operations.  Received A</w:t>
      </w:r>
      <w:r w:rsidR="000067F3" w:rsidRPr="0043104A">
        <w:rPr>
          <w:rFonts w:ascii="Calibri" w:hAnsi="Calibri" w:cs="Calibri"/>
          <w:sz w:val="22"/>
          <w:szCs w:val="22"/>
        </w:rPr>
        <w:t>dmiral’s Letter of Commendation</w:t>
      </w:r>
      <w:r w:rsidR="00BB1010" w:rsidRPr="0043104A">
        <w:rPr>
          <w:rFonts w:ascii="Calibri" w:hAnsi="Calibri" w:cs="Calibri"/>
          <w:sz w:val="22"/>
          <w:szCs w:val="22"/>
        </w:rPr>
        <w:t>.</w:t>
      </w:r>
    </w:p>
    <w:p w14:paraId="44E54D86" w14:textId="77777777" w:rsidR="003C3CDF" w:rsidRPr="0043104A" w:rsidRDefault="003C3CDF" w:rsidP="00A202DE">
      <w:pPr>
        <w:jc w:val="center"/>
        <w:rPr>
          <w:rFonts w:ascii="Calibri" w:hAnsi="Calibri" w:cs="Calibri"/>
          <w:sz w:val="22"/>
          <w:szCs w:val="22"/>
        </w:rPr>
      </w:pPr>
    </w:p>
    <w:p w14:paraId="2BDBD610" w14:textId="77777777" w:rsidR="003C3CDF" w:rsidRPr="007213BE" w:rsidRDefault="003C3CDF" w:rsidP="00A202DE">
      <w:pPr>
        <w:jc w:val="center"/>
        <w:rPr>
          <w:rFonts w:ascii="Calibri" w:hAnsi="Calibri" w:cs="Calibri"/>
          <w:sz w:val="24"/>
        </w:rPr>
      </w:pPr>
      <w:r w:rsidRPr="007213BE">
        <w:rPr>
          <w:rFonts w:ascii="Calibri" w:hAnsi="Calibri" w:cs="Calibri"/>
          <w:sz w:val="24"/>
        </w:rPr>
        <w:t>EXPERIENCE</w:t>
      </w:r>
    </w:p>
    <w:p w14:paraId="2BAFE91F" w14:textId="77777777" w:rsidR="003C3CDF" w:rsidRPr="0043104A" w:rsidRDefault="003C3CDF" w:rsidP="00A202DE">
      <w:pPr>
        <w:jc w:val="center"/>
        <w:rPr>
          <w:rFonts w:ascii="Calibri" w:hAnsi="Calibri" w:cs="Calibri"/>
          <w:noProof/>
          <w:sz w:val="22"/>
          <w:szCs w:val="22"/>
        </w:rPr>
      </w:pPr>
    </w:p>
    <w:p w14:paraId="168F24C7" w14:textId="77777777" w:rsidR="003C3CDF" w:rsidRPr="0043104A" w:rsidRDefault="003C3CDF" w:rsidP="00A202DE">
      <w:pPr>
        <w:pStyle w:val="Heading3"/>
        <w:jc w:val="left"/>
        <w:rPr>
          <w:rFonts w:ascii="Calibri" w:hAnsi="Calibri" w:cs="Calibri"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color w:val="auto"/>
          <w:sz w:val="22"/>
          <w:szCs w:val="22"/>
          <w:u w:val="none"/>
        </w:rPr>
        <w:t>GE Healthcare</w:t>
      </w:r>
      <w:r w:rsidR="00367422"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="00367422"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="00367422"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="00367422"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  <w:t>Dec 2002–Pres</w:t>
      </w:r>
      <w:r w:rsidR="00027BF7" w:rsidRPr="0043104A">
        <w:rPr>
          <w:rFonts w:ascii="Calibri" w:hAnsi="Calibri" w:cs="Calibri"/>
          <w:color w:val="auto"/>
          <w:sz w:val="22"/>
          <w:szCs w:val="22"/>
          <w:u w:val="none"/>
        </w:rPr>
        <w:t>ent</w:t>
      </w:r>
    </w:p>
    <w:p w14:paraId="0C82A9F5" w14:textId="77777777" w:rsidR="000F37D6" w:rsidRPr="0043104A" w:rsidRDefault="00B376B3" w:rsidP="00A202DE">
      <w:pPr>
        <w:pStyle w:val="Heading3"/>
        <w:ind w:left="360"/>
        <w:jc w:val="left"/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Director, Project Management - </w:t>
      </w:r>
      <w:r w:rsidR="000F37D6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IT</w:t>
      </w:r>
      <w:r w:rsidR="00252FAE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 </w:t>
      </w:r>
      <w:r w:rsidR="000F37D6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P</w:t>
      </w:r>
      <w:r w:rsidR="00252FAE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rofessional Services</w:t>
      </w:r>
      <w:r w:rsidR="00114FFE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114FFE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114FFE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0F37D6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May 2008 – </w:t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Present</w:t>
      </w:r>
    </w:p>
    <w:p w14:paraId="0BBED04F" w14:textId="77777777" w:rsidR="000F37D6" w:rsidRPr="0043104A" w:rsidRDefault="000F37D6" w:rsidP="00A202DE">
      <w:pPr>
        <w:pStyle w:val="Heading3"/>
        <w:ind w:left="360"/>
        <w:jc w:val="left"/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ITPS Project Management Office</w:t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  <w:t>Oct 2006 – May 2008</w:t>
      </w:r>
    </w:p>
    <w:p w14:paraId="324A11EF" w14:textId="77777777" w:rsidR="0049287A" w:rsidRPr="0043104A" w:rsidRDefault="0049287A" w:rsidP="00A202DE">
      <w:pPr>
        <w:pStyle w:val="Heading3"/>
        <w:ind w:left="360"/>
        <w:jc w:val="left"/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>Northeast Region Project Manager</w:t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  <w:t>Oct 2005 – Oct 2006</w:t>
      </w:r>
    </w:p>
    <w:p w14:paraId="5E9ED03E" w14:textId="77777777" w:rsidR="003C3CDF" w:rsidRPr="0043104A" w:rsidRDefault="00B376B3" w:rsidP="00A202DE">
      <w:pPr>
        <w:pStyle w:val="Heading3"/>
        <w:ind w:left="360"/>
        <w:jc w:val="left"/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Northeast </w:t>
      </w:r>
      <w:r w:rsidR="003C3CDF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Region </w:t>
      </w:r>
      <w:proofErr w:type="gramStart"/>
      <w:r w:rsidR="000067F3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Relationship </w:t>
      </w:r>
      <w:r w:rsidR="003C3CDF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 Manager</w:t>
      </w:r>
      <w:proofErr w:type="gramEnd"/>
      <w:r w:rsidR="003C3CDF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 xml:space="preserve"> </w:t>
      </w:r>
      <w:r w:rsidR="0049287A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49287A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49287A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49287A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</w:r>
      <w:r w:rsidR="0049287A" w:rsidRPr="0043104A">
        <w:rPr>
          <w:rFonts w:ascii="Calibri" w:hAnsi="Calibri" w:cs="Calibri"/>
          <w:b w:val="0"/>
          <w:bCs/>
          <w:color w:val="auto"/>
          <w:sz w:val="22"/>
          <w:szCs w:val="22"/>
          <w:u w:val="none"/>
        </w:rPr>
        <w:tab/>
        <w:t>Dec 2002 – Oct 2005</w:t>
      </w:r>
    </w:p>
    <w:p w14:paraId="0DA7D33C" w14:textId="77777777" w:rsidR="00252FAE" w:rsidRPr="0043104A" w:rsidRDefault="00B376B3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Developed</w:t>
      </w:r>
      <w:r w:rsidR="00252FAE" w:rsidRPr="0043104A">
        <w:rPr>
          <w:rFonts w:ascii="Calibri" w:hAnsi="Calibri" w:cs="Calibri"/>
          <w:color w:val="auto"/>
          <w:sz w:val="22"/>
          <w:szCs w:val="22"/>
        </w:rPr>
        <w:t xml:space="preserve"> a solution-</w:t>
      </w:r>
      <w:r w:rsidRPr="0043104A">
        <w:rPr>
          <w:rFonts w:ascii="Calibri" w:hAnsi="Calibri" w:cs="Calibri"/>
          <w:color w:val="auto"/>
          <w:sz w:val="22"/>
          <w:szCs w:val="22"/>
        </w:rPr>
        <w:t>oriented</w:t>
      </w:r>
      <w:r w:rsidR="00252FAE" w:rsidRPr="0043104A">
        <w:rPr>
          <w:rFonts w:ascii="Calibri" w:hAnsi="Calibri" w:cs="Calibri"/>
          <w:color w:val="auto"/>
          <w:sz w:val="22"/>
          <w:szCs w:val="22"/>
        </w:rPr>
        <w:t xml:space="preserve"> team for the 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eastern </w:t>
      </w:r>
      <w:r w:rsidR="00252FAE" w:rsidRPr="0043104A">
        <w:rPr>
          <w:rFonts w:ascii="Calibri" w:hAnsi="Calibri" w:cs="Calibri"/>
          <w:color w:val="auto"/>
          <w:sz w:val="22"/>
          <w:szCs w:val="22"/>
        </w:rPr>
        <w:t xml:space="preserve">half of the </w:t>
      </w:r>
      <w:r w:rsidRPr="0043104A">
        <w:rPr>
          <w:rFonts w:ascii="Calibri" w:hAnsi="Calibri" w:cs="Calibri"/>
          <w:color w:val="auto"/>
          <w:sz w:val="22"/>
          <w:szCs w:val="22"/>
        </w:rPr>
        <w:t>U.S. m</w:t>
      </w:r>
      <w:r w:rsidR="00252FAE" w:rsidRPr="0043104A">
        <w:rPr>
          <w:rFonts w:ascii="Calibri" w:hAnsi="Calibri" w:cs="Calibri"/>
          <w:color w:val="auto"/>
          <w:sz w:val="22"/>
          <w:szCs w:val="22"/>
        </w:rPr>
        <w:t>anag</w:t>
      </w:r>
      <w:r w:rsidRPr="0043104A">
        <w:rPr>
          <w:rFonts w:ascii="Calibri" w:hAnsi="Calibri" w:cs="Calibri"/>
          <w:color w:val="auto"/>
          <w:sz w:val="22"/>
          <w:szCs w:val="22"/>
        </w:rPr>
        <w:t>ing</w:t>
      </w:r>
      <w:r w:rsidR="000067F3" w:rsidRPr="0043104A">
        <w:rPr>
          <w:rFonts w:ascii="Calibri" w:hAnsi="Calibri" w:cs="Calibri"/>
          <w:color w:val="auto"/>
          <w:sz w:val="22"/>
          <w:szCs w:val="22"/>
        </w:rPr>
        <w:t xml:space="preserve"> approximately $19</w:t>
      </w:r>
      <w:r w:rsidR="00252FAE" w:rsidRPr="0043104A">
        <w:rPr>
          <w:rFonts w:ascii="Calibri" w:hAnsi="Calibri" w:cs="Calibri"/>
          <w:color w:val="auto"/>
          <w:sz w:val="22"/>
          <w:szCs w:val="22"/>
        </w:rPr>
        <w:t xml:space="preserve">0MM in installation revenue </w:t>
      </w:r>
      <w:r w:rsidRPr="0043104A">
        <w:rPr>
          <w:rFonts w:ascii="Calibri" w:hAnsi="Calibri" w:cs="Calibri"/>
          <w:color w:val="auto"/>
          <w:sz w:val="22"/>
          <w:szCs w:val="22"/>
        </w:rPr>
        <w:t>with a team of 15 Project Managers</w:t>
      </w:r>
    </w:p>
    <w:p w14:paraId="7A5F702C" w14:textId="77777777" w:rsidR="0049287A" w:rsidRPr="0043104A" w:rsidRDefault="00B376B3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Standardized and enhanced </w:t>
      </w:r>
      <w:r w:rsidR="0049287A" w:rsidRPr="0043104A">
        <w:rPr>
          <w:rFonts w:ascii="Calibri" w:hAnsi="Calibri" w:cs="Calibri"/>
          <w:color w:val="auto"/>
          <w:sz w:val="22"/>
          <w:szCs w:val="22"/>
        </w:rPr>
        <w:t xml:space="preserve">ITPS PM </w:t>
      </w:r>
      <w:r w:rsidRPr="0043104A">
        <w:rPr>
          <w:rFonts w:ascii="Calibri" w:hAnsi="Calibri" w:cs="Calibri"/>
          <w:color w:val="auto"/>
          <w:sz w:val="22"/>
          <w:szCs w:val="22"/>
        </w:rPr>
        <w:t>Protocol and improved installation processes</w:t>
      </w:r>
      <w:r w:rsidR="0049287A" w:rsidRPr="0043104A">
        <w:rPr>
          <w:rFonts w:ascii="Calibri" w:hAnsi="Calibri" w:cs="Calibri"/>
          <w:color w:val="auto"/>
          <w:sz w:val="22"/>
          <w:szCs w:val="22"/>
        </w:rPr>
        <w:t xml:space="preserve"> usi</w:t>
      </w:r>
      <w:r w:rsidRPr="0043104A">
        <w:rPr>
          <w:rFonts w:ascii="Calibri" w:hAnsi="Calibri" w:cs="Calibri"/>
          <w:color w:val="auto"/>
          <w:sz w:val="22"/>
          <w:szCs w:val="22"/>
        </w:rPr>
        <w:t>ng LEAN Six Sigma methodologies</w:t>
      </w:r>
    </w:p>
    <w:p w14:paraId="3A5F3DD9" w14:textId="77777777" w:rsidR="003C3CDF" w:rsidRPr="0043104A" w:rsidRDefault="003C3CDF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noProof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Managed ailing Partners Healthcare account back to health through relationship management and </w:t>
      </w:r>
      <w:r w:rsidR="0049287A" w:rsidRPr="0043104A">
        <w:rPr>
          <w:rFonts w:ascii="Calibri" w:hAnsi="Calibri" w:cs="Calibri"/>
          <w:color w:val="auto"/>
          <w:sz w:val="22"/>
          <w:szCs w:val="22"/>
        </w:rPr>
        <w:t>dedicated operations oversight resulting in r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enewed customer buying commitment </w:t>
      </w:r>
      <w:r w:rsidR="0049287A" w:rsidRPr="0043104A">
        <w:rPr>
          <w:rFonts w:ascii="Calibri" w:hAnsi="Calibri" w:cs="Calibri"/>
          <w:color w:val="auto"/>
          <w:sz w:val="22"/>
          <w:szCs w:val="22"/>
        </w:rPr>
        <w:t xml:space="preserve">from $1MM to 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$4.5MM in the first six months with nearly $7MM </w:t>
      </w:r>
      <w:r w:rsidR="00B376B3" w:rsidRPr="0043104A">
        <w:rPr>
          <w:rFonts w:ascii="Calibri" w:hAnsi="Calibri" w:cs="Calibri"/>
          <w:color w:val="auto"/>
          <w:sz w:val="22"/>
          <w:szCs w:val="22"/>
        </w:rPr>
        <w:t>by year end</w:t>
      </w:r>
      <w:r w:rsidR="0049287A" w:rsidRPr="0043104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CD7585" w14:textId="77777777" w:rsidR="003C3CDF" w:rsidRPr="0043104A" w:rsidRDefault="003C3CDF" w:rsidP="00A202DE">
      <w:pPr>
        <w:pStyle w:val="Heading3"/>
        <w:jc w:val="left"/>
        <w:rPr>
          <w:rFonts w:ascii="Calibri" w:hAnsi="Calibri" w:cs="Calibri"/>
          <w:color w:val="auto"/>
          <w:sz w:val="22"/>
          <w:szCs w:val="22"/>
        </w:rPr>
      </w:pPr>
    </w:p>
    <w:p w14:paraId="51225272" w14:textId="77777777" w:rsidR="003C3CDF" w:rsidRPr="0043104A" w:rsidRDefault="003C3CDF" w:rsidP="00A202DE">
      <w:pPr>
        <w:pStyle w:val="Heading3"/>
        <w:jc w:val="left"/>
        <w:rPr>
          <w:rFonts w:ascii="Calibri" w:hAnsi="Calibri" w:cs="Calibri"/>
          <w:color w:val="auto"/>
          <w:sz w:val="22"/>
          <w:szCs w:val="22"/>
          <w:u w:val="none"/>
        </w:rPr>
      </w:pPr>
      <w:r w:rsidRPr="0043104A">
        <w:rPr>
          <w:rFonts w:ascii="Calibri" w:hAnsi="Calibri" w:cs="Calibri"/>
          <w:color w:val="auto"/>
          <w:sz w:val="22"/>
          <w:szCs w:val="22"/>
          <w:u w:val="none"/>
        </w:rPr>
        <w:t>Johnson Controls</w:t>
      </w:r>
      <w:r w:rsidR="007213BE">
        <w:rPr>
          <w:rFonts w:ascii="Calibri" w:hAnsi="Calibri" w:cs="Calibri"/>
          <w:color w:val="auto"/>
          <w:sz w:val="22"/>
          <w:szCs w:val="22"/>
          <w:u w:val="none"/>
        </w:rPr>
        <w:tab/>
      </w:r>
      <w:proofErr w:type="gramStart"/>
      <w:r w:rsidR="007213BE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 xml:space="preserve">  </w:t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proofErr w:type="gramEnd"/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</w:r>
      <w:r w:rsidRPr="0043104A">
        <w:rPr>
          <w:rFonts w:ascii="Calibri" w:hAnsi="Calibri" w:cs="Calibri"/>
          <w:color w:val="auto"/>
          <w:sz w:val="22"/>
          <w:szCs w:val="22"/>
          <w:u w:val="none"/>
        </w:rPr>
        <w:tab/>
        <w:t>Jan 2001–Oct 2002</w:t>
      </w:r>
    </w:p>
    <w:p w14:paraId="2CC1C52B" w14:textId="77777777" w:rsidR="003C3CDF" w:rsidRPr="0043104A" w:rsidRDefault="003C3CDF" w:rsidP="00A202DE">
      <w:pPr>
        <w:pStyle w:val="Heading6"/>
        <w:rPr>
          <w:rFonts w:ascii="Calibri" w:hAnsi="Calibri" w:cs="Calibri"/>
          <w:sz w:val="22"/>
          <w:szCs w:val="22"/>
          <w:u w:val="none"/>
        </w:rPr>
      </w:pPr>
      <w:r w:rsidRPr="0043104A">
        <w:rPr>
          <w:rFonts w:ascii="Calibri" w:hAnsi="Calibri" w:cs="Calibri"/>
          <w:sz w:val="22"/>
          <w:szCs w:val="22"/>
          <w:u w:val="none"/>
        </w:rPr>
        <w:t xml:space="preserve">Key </w:t>
      </w:r>
      <w:r w:rsidR="007213BE">
        <w:rPr>
          <w:rFonts w:ascii="Calibri" w:hAnsi="Calibri" w:cs="Calibri"/>
          <w:sz w:val="22"/>
          <w:szCs w:val="22"/>
          <w:u w:val="none"/>
        </w:rPr>
        <w:t>Accounts</w:t>
      </w:r>
      <w:r w:rsidRPr="0043104A">
        <w:rPr>
          <w:rFonts w:ascii="Calibri" w:hAnsi="Calibri" w:cs="Calibri"/>
          <w:sz w:val="22"/>
          <w:szCs w:val="22"/>
          <w:u w:val="none"/>
        </w:rPr>
        <w:t xml:space="preserve"> Manager</w:t>
      </w:r>
    </w:p>
    <w:p w14:paraId="20B5CFB9" w14:textId="77777777" w:rsidR="003C3CDF" w:rsidRPr="0043104A" w:rsidRDefault="0068132F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Provide</w:t>
      </w:r>
      <w:r w:rsidR="003C3CDF" w:rsidRPr="0043104A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43104A">
        <w:rPr>
          <w:rFonts w:ascii="Calibri" w:hAnsi="Calibri" w:cs="Calibri"/>
          <w:color w:val="auto"/>
          <w:sz w:val="22"/>
          <w:szCs w:val="22"/>
        </w:rPr>
        <w:t>executive level consultative selling of building automation systems in NH hospitals</w:t>
      </w:r>
    </w:p>
    <w:p w14:paraId="79EEC285" w14:textId="77777777" w:rsidR="003C3CDF" w:rsidRPr="0043104A" w:rsidRDefault="003C3CDF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Oversee construction of three large, complex, bundled offerings of building </w:t>
      </w:r>
      <w:proofErr w:type="gramStart"/>
      <w:r w:rsidRPr="0043104A">
        <w:rPr>
          <w:rFonts w:ascii="Calibri" w:hAnsi="Calibri" w:cs="Calibri"/>
          <w:color w:val="auto"/>
          <w:sz w:val="22"/>
          <w:szCs w:val="22"/>
        </w:rPr>
        <w:t>automation  systems</w:t>
      </w:r>
      <w:proofErr w:type="gramEnd"/>
      <w:r w:rsidRPr="0043104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7A9721C" w14:textId="77777777" w:rsidR="003C3CDF" w:rsidRPr="0043104A" w:rsidRDefault="003C3CDF" w:rsidP="00A202DE">
      <w:pPr>
        <w:pStyle w:val="BodyText"/>
        <w:numPr>
          <w:ilvl w:val="0"/>
          <w:numId w:val="21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Increase customer satisfaction within service contracts by 20%</w:t>
      </w:r>
    </w:p>
    <w:p w14:paraId="1A8B7783" w14:textId="77777777" w:rsidR="003C3CDF" w:rsidRPr="0043104A" w:rsidRDefault="003C3CDF" w:rsidP="00A202DE">
      <w:pPr>
        <w:pStyle w:val="BodyText"/>
        <w:numPr>
          <w:ilvl w:val="0"/>
          <w:numId w:val="24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noProof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Assist in service-sales and marketing strategy development</w:t>
      </w:r>
      <w:r w:rsidR="0068132F" w:rsidRPr="0043104A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43104A">
        <w:rPr>
          <w:rFonts w:ascii="Calibri" w:hAnsi="Calibri" w:cs="Calibri"/>
          <w:color w:val="auto"/>
          <w:sz w:val="22"/>
          <w:szCs w:val="22"/>
        </w:rPr>
        <w:t>proposal generation, RFP response and financial execution</w:t>
      </w:r>
    </w:p>
    <w:p w14:paraId="7374A02C" w14:textId="77777777" w:rsidR="003C3CDF" w:rsidRPr="0043104A" w:rsidRDefault="003C3CDF" w:rsidP="00A202DE">
      <w:pPr>
        <w:pStyle w:val="Heading5"/>
        <w:rPr>
          <w:rFonts w:ascii="Calibri" w:hAnsi="Calibri" w:cs="Calibri"/>
          <w:sz w:val="22"/>
          <w:szCs w:val="22"/>
        </w:rPr>
      </w:pPr>
    </w:p>
    <w:p w14:paraId="5C31B20B" w14:textId="77777777" w:rsidR="003C3CDF" w:rsidRPr="0043104A" w:rsidRDefault="003C3CDF" w:rsidP="00A202DE">
      <w:pPr>
        <w:pStyle w:val="Heading5"/>
        <w:rPr>
          <w:rFonts w:ascii="Calibri" w:hAnsi="Calibri" w:cs="Calibri"/>
          <w:sz w:val="22"/>
          <w:szCs w:val="22"/>
          <w:u w:val="none"/>
        </w:rPr>
      </w:pPr>
      <w:r w:rsidRPr="0043104A">
        <w:rPr>
          <w:rFonts w:ascii="Calibri" w:hAnsi="Calibri" w:cs="Calibri"/>
          <w:sz w:val="22"/>
          <w:szCs w:val="22"/>
          <w:u w:val="none"/>
        </w:rPr>
        <w:t xml:space="preserve">Manpower International </w:t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  <w:t>Jun 1996 - Jan 2001</w:t>
      </w:r>
    </w:p>
    <w:p w14:paraId="798825C9" w14:textId="77777777" w:rsidR="003C3CDF" w:rsidRPr="0043104A" w:rsidRDefault="003C3CDF" w:rsidP="00A202DE">
      <w:pPr>
        <w:pStyle w:val="BodyText"/>
        <w:ind w:left="36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Marketing/Business Manager - Tampa, </w:t>
      </w:r>
      <w:proofErr w:type="gramStart"/>
      <w:r w:rsidRPr="0043104A">
        <w:rPr>
          <w:rFonts w:ascii="Calibri" w:hAnsi="Calibri" w:cs="Calibri"/>
          <w:color w:val="auto"/>
          <w:sz w:val="22"/>
          <w:szCs w:val="22"/>
        </w:rPr>
        <w:t xml:space="preserve">FL  </w:t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proofErr w:type="gramEnd"/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  <w:t>Jun 2000 – Jan 2001</w:t>
      </w:r>
    </w:p>
    <w:p w14:paraId="771E8F65" w14:textId="77777777" w:rsidR="003C3CDF" w:rsidRPr="0043104A" w:rsidRDefault="003C3CDF" w:rsidP="00A202DE">
      <w:pPr>
        <w:pStyle w:val="BodyText"/>
        <w:ind w:left="36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National </w:t>
      </w:r>
      <w:r w:rsidR="007213BE">
        <w:rPr>
          <w:rFonts w:ascii="Calibri" w:hAnsi="Calibri" w:cs="Calibri"/>
          <w:color w:val="auto"/>
          <w:sz w:val="22"/>
          <w:szCs w:val="22"/>
        </w:rPr>
        <w:t>Account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Manager - Milwaukee, </w:t>
      </w:r>
      <w:proofErr w:type="gramStart"/>
      <w:r w:rsidRPr="0043104A">
        <w:rPr>
          <w:rFonts w:ascii="Calibri" w:hAnsi="Calibri" w:cs="Calibri"/>
          <w:color w:val="auto"/>
          <w:sz w:val="22"/>
          <w:szCs w:val="22"/>
        </w:rPr>
        <w:t xml:space="preserve">WI  </w:t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proofErr w:type="gramEnd"/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="007213BE">
        <w:rPr>
          <w:rFonts w:ascii="Calibri" w:hAnsi="Calibri" w:cs="Calibri"/>
          <w:color w:val="auto"/>
          <w:sz w:val="22"/>
          <w:szCs w:val="22"/>
        </w:rPr>
        <w:tab/>
      </w:r>
      <w:r w:rsidR="007213BE">
        <w:rPr>
          <w:rFonts w:ascii="Calibri" w:hAnsi="Calibri" w:cs="Calibri"/>
          <w:color w:val="auto"/>
          <w:sz w:val="22"/>
          <w:szCs w:val="22"/>
        </w:rPr>
        <w:tab/>
        <w:t>May 1998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– Jun 2000</w:t>
      </w:r>
    </w:p>
    <w:p w14:paraId="6A700DCD" w14:textId="77777777" w:rsidR="003C3CDF" w:rsidRPr="0043104A" w:rsidRDefault="003C3CDF" w:rsidP="00A202DE">
      <w:pPr>
        <w:pStyle w:val="BodyText"/>
        <w:ind w:left="36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National Associate Ac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count Manager – Milwaukee, WI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ab/>
      </w:r>
      <w:r w:rsidR="008D79C1" w:rsidRPr="0043104A">
        <w:rPr>
          <w:rFonts w:ascii="Calibri" w:hAnsi="Calibri" w:cs="Calibri"/>
          <w:color w:val="auto"/>
          <w:sz w:val="22"/>
          <w:szCs w:val="22"/>
        </w:rPr>
        <w:tab/>
      </w:r>
      <w:r w:rsidR="007213BE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Jun 1997 – May 1998   </w:t>
      </w:r>
    </w:p>
    <w:p w14:paraId="67CE51E7" w14:textId="77777777" w:rsidR="003C3CDF" w:rsidRPr="0043104A" w:rsidRDefault="003C3CDF" w:rsidP="00A202DE">
      <w:pPr>
        <w:pStyle w:val="BodyText"/>
        <w:ind w:left="360"/>
        <w:rPr>
          <w:rFonts w:ascii="Calibri" w:hAnsi="Calibri" w:cs="Calibri"/>
          <w:color w:val="auto"/>
          <w:sz w:val="22"/>
          <w:szCs w:val="22"/>
          <w:u w:val="single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Senior IT Recruiter – Rocky Hill, CT</w:t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</w:r>
      <w:r w:rsidRPr="0043104A">
        <w:rPr>
          <w:rFonts w:ascii="Calibri" w:hAnsi="Calibri" w:cs="Calibri"/>
          <w:color w:val="auto"/>
          <w:sz w:val="22"/>
          <w:szCs w:val="22"/>
        </w:rPr>
        <w:tab/>
        <w:t>Jun 1996 – Jun 1997</w:t>
      </w:r>
      <w:r w:rsidRPr="0043104A">
        <w:rPr>
          <w:rFonts w:ascii="Calibri" w:hAnsi="Calibri" w:cs="Calibri"/>
          <w:color w:val="auto"/>
          <w:sz w:val="22"/>
          <w:szCs w:val="22"/>
          <w:u w:val="single"/>
        </w:rPr>
        <w:t xml:space="preserve">   </w:t>
      </w:r>
    </w:p>
    <w:p w14:paraId="7129025A" w14:textId="77777777" w:rsidR="003C3CDF" w:rsidRPr="0043104A" w:rsidRDefault="003C3CDF" w:rsidP="00A202DE">
      <w:pPr>
        <w:pStyle w:val="BodyText"/>
        <w:rPr>
          <w:rFonts w:ascii="Calibri" w:hAnsi="Calibri" w:cs="Calibri"/>
          <w:color w:val="auto"/>
          <w:sz w:val="22"/>
          <w:szCs w:val="22"/>
        </w:rPr>
      </w:pPr>
    </w:p>
    <w:p w14:paraId="4D4C2510" w14:textId="77777777" w:rsidR="003C3CDF" w:rsidRPr="0043104A" w:rsidRDefault="003C3CDF" w:rsidP="00A202DE">
      <w:pPr>
        <w:pStyle w:val="BodyText"/>
        <w:numPr>
          <w:ilvl w:val="0"/>
          <w:numId w:val="22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Improved marketing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/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sales operations 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for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27-year franchise thr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u rel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ationship management  </w:t>
      </w:r>
    </w:p>
    <w:p w14:paraId="7D36C614" w14:textId="77777777" w:rsidR="003C3CDF" w:rsidRPr="0043104A" w:rsidRDefault="003C3CDF" w:rsidP="00A202DE">
      <w:pPr>
        <w:pStyle w:val="BodyText"/>
        <w:numPr>
          <w:ilvl w:val="0"/>
          <w:numId w:val="22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Developed and implemented sales support strategy 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for 16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national contracts leading to revenue 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 xml:space="preserve">growth of 18% over 12 months, </w:t>
      </w:r>
      <w:r w:rsidRPr="0043104A">
        <w:rPr>
          <w:rFonts w:ascii="Calibri" w:hAnsi="Calibri" w:cs="Calibri"/>
          <w:color w:val="auto"/>
          <w:sz w:val="22"/>
          <w:szCs w:val="22"/>
        </w:rPr>
        <w:t>totaling $200M+</w:t>
      </w:r>
    </w:p>
    <w:p w14:paraId="3959E35A" w14:textId="77777777" w:rsidR="003C3CDF" w:rsidRPr="0043104A" w:rsidRDefault="003C3CDF" w:rsidP="00A202DE">
      <w:pPr>
        <w:pStyle w:val="BodyText"/>
        <w:numPr>
          <w:ilvl w:val="0"/>
          <w:numId w:val="22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 xml:space="preserve">Directed implementation, training and management of Manpower's new on-line procurement, tracking and reporting system </w:t>
      </w:r>
      <w:proofErr w:type="spellStart"/>
      <w:r w:rsidRPr="0043104A">
        <w:rPr>
          <w:rFonts w:ascii="Calibri" w:hAnsi="Calibri" w:cs="Calibri"/>
          <w:color w:val="auto"/>
          <w:sz w:val="22"/>
          <w:szCs w:val="22"/>
        </w:rPr>
        <w:t>UltraSource</w:t>
      </w:r>
      <w:proofErr w:type="spellEnd"/>
      <w:r w:rsidRPr="00E75350">
        <w:rPr>
          <w:rFonts w:ascii="Calibri" w:hAnsi="Calibri" w:cs="Calibri"/>
          <w:color w:val="auto"/>
          <w:sz w:val="20"/>
          <w:szCs w:val="20"/>
        </w:rPr>
        <w:sym w:font="Symbol" w:char="F0D4"/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including regional account support team of five RM’s nationwide </w:t>
      </w:r>
    </w:p>
    <w:p w14:paraId="4873D7B9" w14:textId="77777777" w:rsidR="003C3CDF" w:rsidRPr="0043104A" w:rsidRDefault="003C3CDF" w:rsidP="00A202DE">
      <w:pPr>
        <w:pStyle w:val="BodyText"/>
        <w:numPr>
          <w:ilvl w:val="0"/>
          <w:numId w:val="22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Grew IBM and GECITS contract accounts by 200% over three year</w:t>
      </w:r>
      <w:r w:rsidR="008D79C1" w:rsidRPr="0043104A">
        <w:rPr>
          <w:rFonts w:ascii="Calibri" w:hAnsi="Calibri" w:cs="Calibri"/>
          <w:color w:val="auto"/>
          <w:sz w:val="22"/>
          <w:szCs w:val="22"/>
        </w:rPr>
        <w:t>s</w:t>
      </w:r>
      <w:r w:rsidRPr="0043104A">
        <w:rPr>
          <w:rFonts w:ascii="Calibri" w:hAnsi="Calibri" w:cs="Calibri"/>
          <w:color w:val="auto"/>
          <w:sz w:val="22"/>
          <w:szCs w:val="22"/>
        </w:rPr>
        <w:t xml:space="preserve"> utilizing a customized operations support strategy </w:t>
      </w:r>
    </w:p>
    <w:p w14:paraId="1F27C0DB" w14:textId="77777777" w:rsidR="003C3CDF" w:rsidRPr="0043104A" w:rsidRDefault="003C3CDF" w:rsidP="00A202DE">
      <w:pPr>
        <w:pStyle w:val="BodyText"/>
        <w:numPr>
          <w:ilvl w:val="0"/>
          <w:numId w:val="22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Negotiated and closed three additional national accounts through the RFP/RFI process totaling $27MM annual sales through RCP Account Management principals</w:t>
      </w:r>
    </w:p>
    <w:p w14:paraId="531E5392" w14:textId="77777777" w:rsidR="003C3CDF" w:rsidRPr="0043104A" w:rsidRDefault="003C3CDF" w:rsidP="00A202DE">
      <w:pPr>
        <w:pStyle w:val="BodyText"/>
        <w:rPr>
          <w:rFonts w:ascii="Calibri" w:hAnsi="Calibri" w:cs="Calibri"/>
          <w:color w:val="auto"/>
          <w:sz w:val="22"/>
          <w:szCs w:val="22"/>
        </w:rPr>
      </w:pPr>
    </w:p>
    <w:p w14:paraId="4D78E2DA" w14:textId="77777777" w:rsidR="003C3CDF" w:rsidRPr="0043104A" w:rsidRDefault="003C3CDF" w:rsidP="00A202DE">
      <w:pPr>
        <w:pStyle w:val="Heading5"/>
        <w:rPr>
          <w:rFonts w:ascii="Calibri" w:hAnsi="Calibri" w:cs="Calibri"/>
          <w:sz w:val="22"/>
          <w:szCs w:val="22"/>
          <w:u w:val="none"/>
        </w:rPr>
      </w:pPr>
      <w:r w:rsidRPr="0043104A">
        <w:rPr>
          <w:rFonts w:ascii="Calibri" w:hAnsi="Calibri" w:cs="Calibri"/>
          <w:sz w:val="22"/>
          <w:szCs w:val="22"/>
          <w:u w:val="none"/>
        </w:rPr>
        <w:t xml:space="preserve">United States Navy Submarine </w:t>
      </w:r>
      <w:proofErr w:type="gramStart"/>
      <w:r w:rsidRPr="0043104A">
        <w:rPr>
          <w:rFonts w:ascii="Calibri" w:hAnsi="Calibri" w:cs="Calibri"/>
          <w:sz w:val="22"/>
          <w:szCs w:val="22"/>
          <w:u w:val="none"/>
        </w:rPr>
        <w:t xml:space="preserve">Service  </w:t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proofErr w:type="gramEnd"/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</w:r>
      <w:r w:rsidRPr="0043104A">
        <w:rPr>
          <w:rFonts w:ascii="Calibri" w:hAnsi="Calibri" w:cs="Calibri"/>
          <w:sz w:val="22"/>
          <w:szCs w:val="22"/>
          <w:u w:val="none"/>
        </w:rPr>
        <w:tab/>
        <w:t>Aug 1986 - Mar 1992</w:t>
      </w:r>
    </w:p>
    <w:p w14:paraId="31A3A4BB" w14:textId="77777777" w:rsidR="003C3CDF" w:rsidRPr="0043104A" w:rsidRDefault="003C3CDF" w:rsidP="00A202DE">
      <w:pPr>
        <w:pStyle w:val="BodyText"/>
        <w:ind w:left="36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Nuclear Engineering Systems Manager</w:t>
      </w:r>
    </w:p>
    <w:p w14:paraId="6DF3641C" w14:textId="77777777" w:rsidR="003C3CDF" w:rsidRPr="0043104A" w:rsidRDefault="003C3CDF" w:rsidP="00A202DE">
      <w:pPr>
        <w:pStyle w:val="BodyText"/>
        <w:numPr>
          <w:ilvl w:val="0"/>
          <w:numId w:val="23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Coordinated all preventative maintenance items performed by entire Nuclear Engineering Department of this ballistic missile submarine</w:t>
      </w:r>
    </w:p>
    <w:p w14:paraId="2D547FA2" w14:textId="77777777" w:rsidR="003C3CDF" w:rsidRPr="0043104A" w:rsidRDefault="003C3CDF" w:rsidP="00A202DE">
      <w:pPr>
        <w:pStyle w:val="BodyText"/>
        <w:numPr>
          <w:ilvl w:val="0"/>
          <w:numId w:val="23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Established priorities, assigned resources and documented all material efforts in ship’s material history records</w:t>
      </w:r>
    </w:p>
    <w:p w14:paraId="1DB12E43" w14:textId="77777777" w:rsidR="003C3CDF" w:rsidRPr="0043104A" w:rsidRDefault="003C3CDF" w:rsidP="00A202DE">
      <w:pPr>
        <w:pStyle w:val="BodyText"/>
        <w:numPr>
          <w:ilvl w:val="0"/>
          <w:numId w:val="23"/>
        </w:numPr>
        <w:tabs>
          <w:tab w:val="clear" w:pos="360"/>
          <w:tab w:val="num" w:pos="1080"/>
        </w:tabs>
        <w:ind w:left="1080"/>
        <w:rPr>
          <w:rFonts w:ascii="Calibri" w:hAnsi="Calibri" w:cs="Calibri"/>
          <w:color w:val="auto"/>
          <w:sz w:val="22"/>
          <w:szCs w:val="22"/>
        </w:rPr>
      </w:pPr>
      <w:r w:rsidRPr="0043104A">
        <w:rPr>
          <w:rFonts w:ascii="Calibri" w:hAnsi="Calibri" w:cs="Calibri"/>
          <w:color w:val="auto"/>
          <w:sz w:val="22"/>
          <w:szCs w:val="22"/>
        </w:rPr>
        <w:t>Received Admiral’s Letter of Commendation for showing exceptional operational management skill in coordinating repair of ship’s systems during submarine deterrent patrol</w:t>
      </w:r>
    </w:p>
    <w:p w14:paraId="314893F6" w14:textId="77777777" w:rsidR="003C3CDF" w:rsidRPr="0043104A" w:rsidRDefault="003C3CDF" w:rsidP="00A202DE">
      <w:pPr>
        <w:jc w:val="center"/>
        <w:rPr>
          <w:rFonts w:ascii="Calibri" w:hAnsi="Calibri" w:cs="Calibri"/>
          <w:sz w:val="22"/>
          <w:szCs w:val="22"/>
        </w:rPr>
      </w:pPr>
    </w:p>
    <w:p w14:paraId="4861131E" w14:textId="77777777" w:rsidR="003C3CDF" w:rsidRPr="007213BE" w:rsidRDefault="003C3CDF" w:rsidP="00A202DE">
      <w:pPr>
        <w:jc w:val="center"/>
        <w:rPr>
          <w:rFonts w:ascii="Calibri" w:hAnsi="Calibri" w:cs="Calibri"/>
          <w:sz w:val="24"/>
        </w:rPr>
      </w:pPr>
      <w:r w:rsidRPr="007213BE">
        <w:rPr>
          <w:rFonts w:ascii="Calibri" w:hAnsi="Calibri" w:cs="Calibri"/>
          <w:sz w:val="24"/>
        </w:rPr>
        <w:t>EDUCAT</w:t>
      </w:r>
      <w:bookmarkStart w:id="0" w:name="_GoBack"/>
      <w:bookmarkEnd w:id="0"/>
      <w:r w:rsidRPr="007213BE">
        <w:rPr>
          <w:rFonts w:ascii="Calibri" w:hAnsi="Calibri" w:cs="Calibri"/>
          <w:sz w:val="24"/>
        </w:rPr>
        <w:t>ION</w:t>
      </w:r>
    </w:p>
    <w:p w14:paraId="4F273C11" w14:textId="77777777" w:rsidR="003C3CDF" w:rsidRPr="0043104A" w:rsidRDefault="003C3CDF" w:rsidP="00A202DE">
      <w:pPr>
        <w:rPr>
          <w:rFonts w:ascii="Calibri" w:hAnsi="Calibri" w:cs="Calibri"/>
          <w:sz w:val="22"/>
          <w:szCs w:val="22"/>
        </w:rPr>
      </w:pPr>
    </w:p>
    <w:p w14:paraId="2F382DAC" w14:textId="77777777" w:rsidR="00A202DE" w:rsidRPr="0043104A" w:rsidRDefault="00A202DE" w:rsidP="00A202DE">
      <w:pPr>
        <w:tabs>
          <w:tab w:val="left" w:pos="1620"/>
          <w:tab w:val="left" w:pos="1872"/>
        </w:tabs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B.S. Marketing Statistics - Cum Laude </w:t>
      </w:r>
      <w:r w:rsidRPr="0043104A">
        <w:rPr>
          <w:rFonts w:ascii="Calibri" w:hAnsi="Calibri" w:cs="Calibri"/>
          <w:sz w:val="22"/>
          <w:szCs w:val="22"/>
        </w:rPr>
        <w:tab/>
      </w:r>
      <w:r w:rsidRPr="0043104A">
        <w:rPr>
          <w:rFonts w:ascii="Calibri" w:hAnsi="Calibri" w:cs="Calibri"/>
          <w:sz w:val="22"/>
          <w:szCs w:val="22"/>
        </w:rPr>
        <w:tab/>
        <w:t>University of Connecticut                                    1992</w:t>
      </w:r>
      <w:proofErr w:type="gramStart"/>
      <w:r w:rsidRPr="0043104A">
        <w:rPr>
          <w:rFonts w:ascii="Calibri" w:hAnsi="Calibri" w:cs="Calibri"/>
          <w:sz w:val="22"/>
          <w:szCs w:val="22"/>
        </w:rPr>
        <w:t>-‘</w:t>
      </w:r>
      <w:proofErr w:type="gramEnd"/>
      <w:r w:rsidRPr="0043104A">
        <w:rPr>
          <w:rFonts w:ascii="Calibri" w:hAnsi="Calibri" w:cs="Calibri"/>
          <w:sz w:val="22"/>
          <w:szCs w:val="22"/>
        </w:rPr>
        <w:t>96</w:t>
      </w:r>
    </w:p>
    <w:p w14:paraId="193CDCA1" w14:textId="77777777" w:rsidR="00A202DE" w:rsidRPr="0043104A" w:rsidRDefault="00A202DE" w:rsidP="00A202DE">
      <w:pPr>
        <w:tabs>
          <w:tab w:val="right" w:pos="4032"/>
        </w:tabs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(Urban Economics minor) </w:t>
      </w:r>
    </w:p>
    <w:p w14:paraId="4EE8C85B" w14:textId="77777777" w:rsidR="00A202DE" w:rsidRPr="0043104A" w:rsidRDefault="00A202DE" w:rsidP="00A202DE">
      <w:pPr>
        <w:tabs>
          <w:tab w:val="right" w:pos="4032"/>
        </w:tabs>
        <w:rPr>
          <w:rFonts w:ascii="Calibri" w:hAnsi="Calibri" w:cs="Calibri"/>
          <w:sz w:val="22"/>
          <w:szCs w:val="22"/>
        </w:rPr>
      </w:pPr>
    </w:p>
    <w:p w14:paraId="535B29EB" w14:textId="77777777" w:rsidR="00A202DE" w:rsidRPr="0043104A" w:rsidRDefault="00A202DE" w:rsidP="00A202DE">
      <w:pPr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United States Navy Submarine Service</w:t>
      </w:r>
      <w:r w:rsidRPr="0043104A">
        <w:rPr>
          <w:rFonts w:ascii="Calibri" w:hAnsi="Calibri" w:cs="Calibri"/>
          <w:sz w:val="22"/>
          <w:szCs w:val="22"/>
        </w:rPr>
        <w:tab/>
      </w:r>
      <w:r w:rsidRPr="0043104A">
        <w:rPr>
          <w:rFonts w:ascii="Calibri" w:hAnsi="Calibri" w:cs="Calibri"/>
          <w:sz w:val="22"/>
          <w:szCs w:val="22"/>
        </w:rPr>
        <w:tab/>
        <w:t xml:space="preserve">USS Kamehameha </w:t>
      </w:r>
      <w:r w:rsidRPr="0043104A">
        <w:rPr>
          <w:rFonts w:ascii="Calibri" w:hAnsi="Calibri" w:cs="Calibri"/>
          <w:sz w:val="22"/>
          <w:szCs w:val="22"/>
        </w:rPr>
        <w:tab/>
      </w:r>
      <w:r w:rsidRPr="0043104A">
        <w:rPr>
          <w:rFonts w:ascii="Calibri" w:hAnsi="Calibri" w:cs="Calibri"/>
          <w:sz w:val="22"/>
          <w:szCs w:val="22"/>
        </w:rPr>
        <w:tab/>
      </w:r>
      <w:r w:rsidRPr="0043104A">
        <w:rPr>
          <w:rFonts w:ascii="Calibri" w:hAnsi="Calibri" w:cs="Calibri"/>
          <w:sz w:val="22"/>
          <w:szCs w:val="22"/>
        </w:rPr>
        <w:tab/>
        <w:t xml:space="preserve">         1986</w:t>
      </w:r>
      <w:proofErr w:type="gramStart"/>
      <w:r w:rsidRPr="0043104A">
        <w:rPr>
          <w:rFonts w:ascii="Calibri" w:hAnsi="Calibri" w:cs="Calibri"/>
          <w:sz w:val="22"/>
          <w:szCs w:val="22"/>
        </w:rPr>
        <w:t>-‘</w:t>
      </w:r>
      <w:proofErr w:type="gramEnd"/>
      <w:r w:rsidRPr="0043104A">
        <w:rPr>
          <w:rFonts w:ascii="Calibri" w:hAnsi="Calibri" w:cs="Calibri"/>
          <w:sz w:val="22"/>
          <w:szCs w:val="22"/>
        </w:rPr>
        <w:t>92</w:t>
      </w:r>
    </w:p>
    <w:p w14:paraId="6B63F48F" w14:textId="77777777" w:rsidR="00A202DE" w:rsidRPr="0043104A" w:rsidRDefault="00A202DE" w:rsidP="00A202DE">
      <w:pPr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(Nuclear Engineering Plant Operations)</w:t>
      </w:r>
    </w:p>
    <w:p w14:paraId="74AA0A22" w14:textId="77777777" w:rsidR="00A202DE" w:rsidRPr="0043104A" w:rsidRDefault="00A202DE" w:rsidP="00A202DE">
      <w:pPr>
        <w:pStyle w:val="Heading2"/>
        <w:rPr>
          <w:rFonts w:ascii="Calibri" w:hAnsi="Calibri" w:cs="Calibri"/>
          <w:b w:val="0"/>
          <w:color w:val="auto"/>
          <w:sz w:val="22"/>
          <w:szCs w:val="22"/>
        </w:rPr>
      </w:pPr>
    </w:p>
    <w:p w14:paraId="3A53A1AE" w14:textId="77777777" w:rsidR="003C3CDF" w:rsidRPr="0043104A" w:rsidRDefault="003C3CDF" w:rsidP="00A202DE">
      <w:pPr>
        <w:pStyle w:val="BodyText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3104A">
        <w:rPr>
          <w:rFonts w:ascii="Calibri" w:hAnsi="Calibri" w:cs="Calibri"/>
          <w:b/>
          <w:bCs/>
          <w:color w:val="auto"/>
          <w:sz w:val="22"/>
          <w:szCs w:val="22"/>
        </w:rPr>
        <w:t xml:space="preserve">Professional </w:t>
      </w:r>
      <w:r w:rsidR="0043104A" w:rsidRPr="0043104A">
        <w:rPr>
          <w:rFonts w:ascii="Calibri" w:hAnsi="Calibri" w:cs="Calibri"/>
          <w:b/>
          <w:bCs/>
          <w:color w:val="auto"/>
          <w:sz w:val="22"/>
          <w:szCs w:val="22"/>
        </w:rPr>
        <w:t>Learning</w:t>
      </w:r>
      <w:r w:rsidRPr="0043104A">
        <w:rPr>
          <w:rFonts w:ascii="Calibri" w:hAnsi="Calibri" w:cs="Calibri"/>
          <w:b/>
          <w:bCs/>
          <w:color w:val="auto"/>
          <w:sz w:val="22"/>
          <w:szCs w:val="22"/>
        </w:rPr>
        <w:t>:</w:t>
      </w:r>
    </w:p>
    <w:p w14:paraId="356E5645" w14:textId="77777777" w:rsidR="00310030" w:rsidRDefault="00310030" w:rsidP="00A202DE">
      <w:pPr>
        <w:numPr>
          <w:ilvl w:val="0"/>
          <w:numId w:val="19"/>
        </w:numPr>
        <w:tabs>
          <w:tab w:val="clear" w:pos="360"/>
        </w:tabs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GE – New Manager Development Course, Crotonville Leadership Program </w:t>
      </w:r>
    </w:p>
    <w:p w14:paraId="64F06889" w14:textId="77777777" w:rsidR="00F12A37" w:rsidRPr="0043104A" w:rsidRDefault="00F12A37" w:rsidP="00A202DE">
      <w:pPr>
        <w:numPr>
          <w:ilvl w:val="0"/>
          <w:numId w:val="19"/>
        </w:numPr>
        <w:tabs>
          <w:tab w:val="clear" w:pos="360"/>
        </w:tabs>
        <w:ind w:left="1080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GE - Building Essential Leadership Skills (’08)</w:t>
      </w:r>
      <w:r w:rsidR="0043104A" w:rsidRPr="0043104A">
        <w:rPr>
          <w:rFonts w:ascii="Calibri" w:hAnsi="Calibri" w:cs="Calibri"/>
          <w:sz w:val="22"/>
          <w:szCs w:val="22"/>
        </w:rPr>
        <w:t xml:space="preserve"> and </w:t>
      </w:r>
      <w:r w:rsidRPr="0043104A">
        <w:rPr>
          <w:rFonts w:ascii="Calibri" w:hAnsi="Calibri" w:cs="Calibri"/>
          <w:sz w:val="22"/>
          <w:szCs w:val="22"/>
        </w:rPr>
        <w:t>Principles of Project Management (’07)</w:t>
      </w:r>
    </w:p>
    <w:p w14:paraId="75E736F1" w14:textId="77777777" w:rsidR="003C3CDF" w:rsidRPr="0043104A" w:rsidRDefault="003C3CDF" w:rsidP="00A202DE">
      <w:pPr>
        <w:numPr>
          <w:ilvl w:val="0"/>
          <w:numId w:val="19"/>
        </w:numPr>
        <w:tabs>
          <w:tab w:val="clear" w:pos="360"/>
        </w:tabs>
        <w:ind w:left="1080"/>
        <w:rPr>
          <w:rFonts w:ascii="Calibri" w:hAnsi="Calibri" w:cs="Calibri"/>
          <w:b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SAMA</w:t>
      </w:r>
      <w:r w:rsidR="0043104A" w:rsidRPr="0043104A">
        <w:rPr>
          <w:rFonts w:ascii="Calibri" w:hAnsi="Calibri" w:cs="Calibri"/>
          <w:sz w:val="22"/>
          <w:szCs w:val="22"/>
        </w:rPr>
        <w:t xml:space="preserve"> - </w:t>
      </w:r>
      <w:r w:rsidRPr="0043104A">
        <w:rPr>
          <w:rFonts w:ascii="Calibri" w:hAnsi="Calibri" w:cs="Calibri"/>
          <w:sz w:val="22"/>
          <w:szCs w:val="22"/>
        </w:rPr>
        <w:t xml:space="preserve">"Initiating a Strategic Account Management Program" </w:t>
      </w:r>
    </w:p>
    <w:p w14:paraId="4233C053" w14:textId="77777777" w:rsidR="003C3CDF" w:rsidRPr="0043104A" w:rsidRDefault="003C3CDF" w:rsidP="00A202DE">
      <w:pPr>
        <w:numPr>
          <w:ilvl w:val="0"/>
          <w:numId w:val="19"/>
        </w:numPr>
        <w:tabs>
          <w:tab w:val="clear" w:pos="360"/>
        </w:tabs>
        <w:ind w:left="1080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>RCP Strategic Account Management</w:t>
      </w:r>
      <w:r w:rsidR="0043104A" w:rsidRPr="0043104A">
        <w:rPr>
          <w:rFonts w:ascii="Calibri" w:hAnsi="Calibri" w:cs="Calibri"/>
          <w:sz w:val="22"/>
          <w:szCs w:val="22"/>
        </w:rPr>
        <w:t xml:space="preserve"> and </w:t>
      </w:r>
      <w:r w:rsidRPr="0043104A">
        <w:rPr>
          <w:rFonts w:ascii="Calibri" w:hAnsi="Calibri" w:cs="Calibri"/>
          <w:sz w:val="22"/>
          <w:szCs w:val="22"/>
        </w:rPr>
        <w:t>The Oz Principal</w:t>
      </w:r>
    </w:p>
    <w:p w14:paraId="566604E5" w14:textId="77777777" w:rsidR="007213BE" w:rsidRPr="00310030" w:rsidRDefault="003C3CDF" w:rsidP="00310030">
      <w:pPr>
        <w:numPr>
          <w:ilvl w:val="0"/>
          <w:numId w:val="19"/>
        </w:numPr>
        <w:tabs>
          <w:tab w:val="clear" w:pos="360"/>
        </w:tabs>
        <w:ind w:left="1080"/>
        <w:rPr>
          <w:rFonts w:ascii="Calibri" w:hAnsi="Calibri" w:cs="Calibri"/>
          <w:sz w:val="22"/>
          <w:szCs w:val="22"/>
        </w:rPr>
      </w:pPr>
      <w:r w:rsidRPr="0043104A">
        <w:rPr>
          <w:rFonts w:ascii="Calibri" w:hAnsi="Calibri" w:cs="Calibri"/>
          <w:sz w:val="22"/>
          <w:szCs w:val="22"/>
        </w:rPr>
        <w:t xml:space="preserve">Six Sigma Vendor Black Belt </w:t>
      </w:r>
    </w:p>
    <w:sectPr w:rsidR="007213BE" w:rsidRPr="00310030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A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6305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246B37"/>
    <w:multiLevelType w:val="singleLevel"/>
    <w:tmpl w:val="2556A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0">
    <w:nsid w:val="097E5CA8"/>
    <w:multiLevelType w:val="singleLevel"/>
    <w:tmpl w:val="58B0F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DCC6F27"/>
    <w:multiLevelType w:val="hybridMultilevel"/>
    <w:tmpl w:val="EEBC4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C00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E4303"/>
    <w:multiLevelType w:val="singleLevel"/>
    <w:tmpl w:val="C0C28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7" w15:restartNumberingAfterBreak="0">
    <w:nsid w:val="163769BF"/>
    <w:multiLevelType w:val="singleLevel"/>
    <w:tmpl w:val="2556A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2CD81BD9"/>
    <w:multiLevelType w:val="singleLevel"/>
    <w:tmpl w:val="58B0F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2D782004"/>
    <w:multiLevelType w:val="hybridMultilevel"/>
    <w:tmpl w:val="CC9AE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4416E5"/>
    <w:multiLevelType w:val="hybridMultilevel"/>
    <w:tmpl w:val="22BCD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5773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D97A04"/>
    <w:multiLevelType w:val="singleLevel"/>
    <w:tmpl w:val="5F1420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3" w15:restartNumberingAfterBreak="0">
    <w:nsid w:val="316938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551595"/>
    <w:multiLevelType w:val="hybridMultilevel"/>
    <w:tmpl w:val="5824A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445C2C"/>
    <w:multiLevelType w:val="hybridMultilevel"/>
    <w:tmpl w:val="B8B22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D96E36"/>
    <w:multiLevelType w:val="hybridMultilevel"/>
    <w:tmpl w:val="CA9C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379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C11620F"/>
    <w:multiLevelType w:val="hybridMultilevel"/>
    <w:tmpl w:val="496E5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A3CA6"/>
    <w:multiLevelType w:val="singleLevel"/>
    <w:tmpl w:val="7074A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0" w15:restartNumberingAfterBreak="0">
    <w:nsid w:val="686A70AE"/>
    <w:multiLevelType w:val="singleLevel"/>
    <w:tmpl w:val="3EE41A2A"/>
    <w:lvl w:ilvl="0">
      <w:start w:val="90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ABF6331"/>
    <w:multiLevelType w:val="singleLevel"/>
    <w:tmpl w:val="58B0F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22" w15:restartNumberingAfterBreak="0">
    <w:nsid w:val="6EE1017C"/>
    <w:multiLevelType w:val="singleLevel"/>
    <w:tmpl w:val="7074A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3" w15:restartNumberingAfterBreak="0">
    <w:nsid w:val="7714190B"/>
    <w:multiLevelType w:val="hybridMultilevel"/>
    <w:tmpl w:val="DFDED554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73627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15"/>
  </w:num>
  <w:num w:numId="5">
    <w:abstractNumId w:val="14"/>
  </w:num>
  <w:num w:numId="6">
    <w:abstractNumId w:val="18"/>
  </w:num>
  <w:num w:numId="7">
    <w:abstractNumId w:val="16"/>
  </w:num>
  <w:num w:numId="8">
    <w:abstractNumId w:val="22"/>
  </w:num>
  <w:num w:numId="9">
    <w:abstractNumId w:val="19"/>
  </w:num>
  <w:num w:numId="10">
    <w:abstractNumId w:val="20"/>
  </w:num>
  <w:num w:numId="11">
    <w:abstractNumId w:val="7"/>
  </w:num>
  <w:num w:numId="12">
    <w:abstractNumId w:val="2"/>
  </w:num>
  <w:num w:numId="13">
    <w:abstractNumId w:val="12"/>
  </w:num>
  <w:num w:numId="14">
    <w:abstractNumId w:val="21"/>
  </w:num>
  <w:num w:numId="15">
    <w:abstractNumId w:val="8"/>
  </w:num>
  <w:num w:numId="16">
    <w:abstractNumId w:val="3"/>
  </w:num>
  <w:num w:numId="17">
    <w:abstractNumId w:val="6"/>
  </w:num>
  <w:num w:numId="18">
    <w:abstractNumId w:val="1"/>
  </w:num>
  <w:num w:numId="19">
    <w:abstractNumId w:val="13"/>
  </w:num>
  <w:num w:numId="20">
    <w:abstractNumId w:val="11"/>
  </w:num>
  <w:num w:numId="21">
    <w:abstractNumId w:val="5"/>
  </w:num>
  <w:num w:numId="22">
    <w:abstractNumId w:val="24"/>
  </w:num>
  <w:num w:numId="23">
    <w:abstractNumId w:val="0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37"/>
    <w:rsid w:val="000067F3"/>
    <w:rsid w:val="000242AC"/>
    <w:rsid w:val="00027BF7"/>
    <w:rsid w:val="000F37D6"/>
    <w:rsid w:val="00114FFE"/>
    <w:rsid w:val="00131576"/>
    <w:rsid w:val="00204E46"/>
    <w:rsid w:val="00252FAE"/>
    <w:rsid w:val="002E130D"/>
    <w:rsid w:val="00310030"/>
    <w:rsid w:val="00321129"/>
    <w:rsid w:val="00367422"/>
    <w:rsid w:val="003C3CDF"/>
    <w:rsid w:val="003C6FF7"/>
    <w:rsid w:val="0043104A"/>
    <w:rsid w:val="0049287A"/>
    <w:rsid w:val="0059769F"/>
    <w:rsid w:val="0068132F"/>
    <w:rsid w:val="006F6055"/>
    <w:rsid w:val="007213BE"/>
    <w:rsid w:val="00756360"/>
    <w:rsid w:val="007D3213"/>
    <w:rsid w:val="00875DA3"/>
    <w:rsid w:val="008D79C1"/>
    <w:rsid w:val="009050FC"/>
    <w:rsid w:val="00996FAA"/>
    <w:rsid w:val="009C2DB9"/>
    <w:rsid w:val="009C6882"/>
    <w:rsid w:val="009F46ED"/>
    <w:rsid w:val="00A202DE"/>
    <w:rsid w:val="00AC49E2"/>
    <w:rsid w:val="00B26466"/>
    <w:rsid w:val="00B376B3"/>
    <w:rsid w:val="00BB1010"/>
    <w:rsid w:val="00C005F6"/>
    <w:rsid w:val="00C7605D"/>
    <w:rsid w:val="00E3557E"/>
    <w:rsid w:val="00E36FFA"/>
    <w:rsid w:val="00E75350"/>
    <w:rsid w:val="00EA372B"/>
    <w:rsid w:val="00ED0E9D"/>
    <w:rsid w:val="00F1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0CABE"/>
  <w15:chartTrackingRefBased/>
  <w15:docId w15:val="{EABC928E-CC01-47D6-B55D-E844FBE3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808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8080"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  <w:u w:val="single"/>
    </w:rPr>
  </w:style>
  <w:style w:type="paragraph" w:styleId="Heading6">
    <w:name w:val="heading 6"/>
    <w:basedOn w:val="Normal"/>
    <w:next w:val="Normal"/>
    <w:qFormat/>
    <w:pPr>
      <w:keepNext/>
      <w:ind w:left="360"/>
      <w:jc w:val="both"/>
      <w:outlineLvl w:val="5"/>
    </w:pPr>
    <w:rPr>
      <w:sz w:val="1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color w:val="008080"/>
      <w:sz w:val="18"/>
    </w:rPr>
  </w:style>
  <w:style w:type="paragraph" w:styleId="BodyText2">
    <w:name w:val="Body Text 2"/>
    <w:basedOn w:val="Normal"/>
    <w:semiHidden/>
    <w:rPr>
      <w:color w:val="008080"/>
      <w:sz w:val="18"/>
    </w:rPr>
  </w:style>
  <w:style w:type="character" w:styleId="Hyperlink">
    <w:name w:val="Hyperlink"/>
    <w:uiPriority w:val="99"/>
    <w:unhideWhenUsed/>
    <w:rsid w:val="0000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ommerkamp@comcast.ne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Content.IE5\HRNKR3AP\tp500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tp500[1].dot</Template>
  <TotalTime>2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5450</CharactersWithSpaces>
  <SharedDoc>false</SharedDoc>
  <HLinks>
    <vt:vector size="6" baseType="variant">
      <vt:variant>
        <vt:i4>7405635</vt:i4>
      </vt:variant>
      <vt:variant>
        <vt:i4>0</vt:i4>
      </vt:variant>
      <vt:variant>
        <vt:i4>0</vt:i4>
      </vt:variant>
      <vt:variant>
        <vt:i4>5</vt:i4>
      </vt:variant>
      <vt:variant>
        <vt:lpwstr>mailto:ssommerkamp@comcast.net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MIS</dc:creator>
  <cp:keywords/>
  <cp:lastModifiedBy>Shawn Sommerkamp</cp:lastModifiedBy>
  <cp:revision>3</cp:revision>
  <cp:lastPrinted>2002-10-25T15:07:00Z</cp:lastPrinted>
  <dcterms:created xsi:type="dcterms:W3CDTF">2018-11-16T12:50:00Z</dcterms:created>
  <dcterms:modified xsi:type="dcterms:W3CDTF">2018-11-16T12:51:00Z</dcterms:modified>
</cp:coreProperties>
</file>